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>If 2021 was 2022 ….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2021 </w:t>
      </w:r>
      <w:r w:rsidR="004A2AAE">
        <w:rPr>
          <w:b/>
        </w:rPr>
        <w:t xml:space="preserve">winter sports </w:t>
      </w:r>
      <w:r>
        <w:rPr>
          <w:b/>
        </w:rPr>
        <w:t>wch results in olympic</w:t>
      </w:r>
      <w:r w:rsidR="004A2AAE">
        <w:rPr>
          <w:b/>
        </w:rPr>
        <w:t>-like</w:t>
      </w:r>
      <w:r>
        <w:rPr>
          <w:b/>
        </w:rPr>
        <w:t xml:space="preserve"> day by day order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Medal table </w:t>
      </w:r>
      <w:r w:rsidR="000B77DF">
        <w:rPr>
          <w:b/>
        </w:rPr>
        <w:t>6</w:t>
      </w:r>
      <w:r w:rsidR="006536A7">
        <w:rPr>
          <w:b/>
        </w:rPr>
        <w:t>5</w:t>
      </w:r>
      <w:r w:rsidRPr="002C5F0F">
        <w:rPr>
          <w:b/>
        </w:rPr>
        <w:t>/109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NORWAY</w:t>
      </w:r>
      <w:r>
        <w:tab/>
      </w:r>
      <w:r>
        <w:tab/>
      </w:r>
      <w:r w:rsidR="00A45A49">
        <w:t>1</w:t>
      </w:r>
      <w:r w:rsidR="006536A7">
        <w:t>6</w:t>
      </w:r>
      <w:r>
        <w:t>-</w:t>
      </w:r>
      <w:r w:rsidR="006536A7">
        <w:t>8</w:t>
      </w:r>
      <w:r>
        <w:t>-</w:t>
      </w:r>
      <w:r w:rsidR="006536A7">
        <w:t>9</w:t>
      </w:r>
      <w:r>
        <w:t xml:space="preserve"> --- </w:t>
      </w:r>
      <w:r w:rsidR="00E03D02">
        <w:t>3</w:t>
      </w:r>
      <w:r w:rsidR="006536A7">
        <w:t>3</w:t>
      </w:r>
    </w:p>
    <w:p w:rsid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GERMANY</w:t>
      </w:r>
      <w:r>
        <w:tab/>
      </w:r>
      <w:r>
        <w:tab/>
      </w:r>
      <w:r w:rsidR="008E61EB">
        <w:t>8</w:t>
      </w:r>
      <w:r>
        <w:t>-14-7 --- 2</w:t>
      </w:r>
      <w:r w:rsidR="008E61EB">
        <w:t>9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NETHERLANDS</w:t>
      </w:r>
      <w:r>
        <w:tab/>
        <w:t>7-6-5 --- 18</w:t>
      </w:r>
    </w:p>
    <w:p w:rsidR="00154319" w:rsidRPr="00394DD9" w:rsidRDefault="00154319" w:rsidP="00154319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SWEDEN</w:t>
      </w:r>
      <w:r>
        <w:tab/>
      </w:r>
      <w:r>
        <w:tab/>
        <w:t>6-6-4 --- 16</w:t>
      </w:r>
    </w:p>
    <w:p w:rsidR="0085061C" w:rsidRDefault="0085061C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AUSTRIA</w:t>
      </w:r>
      <w:r>
        <w:tab/>
      </w:r>
      <w:r>
        <w:tab/>
      </w:r>
      <w:r w:rsidR="002C5F0F">
        <w:t>6</w:t>
      </w:r>
      <w:r>
        <w:t>-</w:t>
      </w:r>
      <w:r w:rsidR="00A45A49">
        <w:t>5</w:t>
      </w:r>
      <w:r>
        <w:t>-</w:t>
      </w:r>
      <w:r w:rsidR="008E61EB">
        <w:t>5</w:t>
      </w:r>
      <w:r>
        <w:t xml:space="preserve"> --- </w:t>
      </w:r>
      <w:r w:rsidR="00B37DDA">
        <w:t>1</w:t>
      </w:r>
      <w:r w:rsidR="008E61EB">
        <w:t>6</w:t>
      </w:r>
    </w:p>
    <w:p w:rsidR="00B421B4" w:rsidRDefault="00B421B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UNITED STATES</w:t>
      </w:r>
      <w:r>
        <w:tab/>
      </w:r>
      <w:r w:rsidR="006332F2">
        <w:t>5</w:t>
      </w:r>
      <w:r>
        <w:t>-</w:t>
      </w:r>
      <w:r w:rsidR="00B37DDA">
        <w:t>2</w:t>
      </w:r>
      <w:r>
        <w:t>-</w:t>
      </w:r>
      <w:r w:rsidR="00F56F8C">
        <w:t>2</w:t>
      </w:r>
      <w:r>
        <w:t xml:space="preserve"> --- </w:t>
      </w:r>
      <w:r w:rsidR="006332F2">
        <w:t>9</w:t>
      </w:r>
    </w:p>
    <w:p w:rsidR="008E61EB" w:rsidRDefault="008E61EB" w:rsidP="008E61EB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RUSSIA</w:t>
      </w:r>
      <w:r>
        <w:tab/>
      </w:r>
      <w:r>
        <w:tab/>
        <w:t>4-5-11 --- 20</w:t>
      </w:r>
    </w:p>
    <w:p w:rsidR="00DA7A72" w:rsidRDefault="00DA7A7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SWITZERLAND</w:t>
      </w:r>
      <w:r>
        <w:tab/>
      </w:r>
      <w:r w:rsidR="004B3228">
        <w:t>4</w:t>
      </w:r>
      <w:r>
        <w:t>-</w:t>
      </w:r>
      <w:r w:rsidR="00154319">
        <w:t>3</w:t>
      </w:r>
      <w:r>
        <w:t>-</w:t>
      </w:r>
      <w:r w:rsidR="00684D34">
        <w:t>4</w:t>
      </w:r>
      <w:r>
        <w:t xml:space="preserve"> --- </w:t>
      </w:r>
      <w:r w:rsidR="004B3228">
        <w:t>1</w:t>
      </w:r>
      <w:r w:rsidR="00154319">
        <w:t>1</w:t>
      </w:r>
    </w:p>
    <w:p w:rsidR="006B0F39" w:rsidRDefault="006B0F3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FRANCE</w:t>
      </w:r>
      <w:r>
        <w:tab/>
      </w:r>
      <w:r>
        <w:tab/>
      </w:r>
      <w:r w:rsidR="005E3AAA">
        <w:t>2</w:t>
      </w:r>
      <w:r>
        <w:t>-</w:t>
      </w:r>
      <w:r w:rsidR="004B3228">
        <w:t>4</w:t>
      </w:r>
      <w:r>
        <w:t>-</w:t>
      </w:r>
      <w:r w:rsidR="00B733BE">
        <w:t>6</w:t>
      </w:r>
      <w:r>
        <w:t xml:space="preserve"> --- </w:t>
      </w:r>
      <w:r w:rsidR="004B3228">
        <w:t>1</w:t>
      </w:r>
      <w:r w:rsidR="00B733BE">
        <w:t>2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CANADA</w:t>
      </w:r>
      <w:r>
        <w:tab/>
      </w:r>
      <w:r>
        <w:tab/>
        <w:t>1-3-2 --- 6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CZECH REP.</w:t>
      </w:r>
      <w:r>
        <w:tab/>
      </w:r>
      <w:r>
        <w:tab/>
        <w:t>1-1-1 --- 3</w:t>
      </w:r>
    </w:p>
    <w:p w:rsid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SLOVENIA</w:t>
      </w:r>
      <w:r>
        <w:tab/>
      </w:r>
      <w:r>
        <w:tab/>
        <w:t>1-0-</w:t>
      </w:r>
      <w:r w:rsidR="00154319">
        <w:t>3</w:t>
      </w:r>
      <w:r>
        <w:t xml:space="preserve"> --- </w:t>
      </w:r>
      <w:r w:rsidR="00154319">
        <w:t>4</w:t>
      </w:r>
    </w:p>
    <w:p w:rsidR="00BD7B4E" w:rsidRDefault="00BD7B4E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AUSTRALIA</w:t>
      </w:r>
      <w:r>
        <w:tab/>
      </w:r>
      <w:r>
        <w:tab/>
        <w:t>1-0-0 --- 1</w:t>
      </w:r>
    </w:p>
    <w:p w:rsidR="00AF10E1" w:rsidRDefault="00AF10E1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GREAT BRITAIN</w:t>
      </w:r>
      <w:r>
        <w:tab/>
        <w:t>1-0-0 --- 1</w:t>
      </w:r>
    </w:p>
    <w:p w:rsidR="001514F4" w:rsidRP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POLAND</w:t>
      </w:r>
      <w:r w:rsidRPr="001514F4">
        <w:rPr>
          <w:b/>
          <w:color w:val="FF0000"/>
        </w:rPr>
        <w:tab/>
      </w:r>
      <w:r w:rsidRPr="001514F4">
        <w:rPr>
          <w:b/>
          <w:color w:val="FF0000"/>
        </w:rPr>
        <w:tab/>
        <w:t>1-0-0 --- 1</w:t>
      </w:r>
    </w:p>
    <w:p w:rsidR="003F4364" w:rsidRDefault="003F436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SPAIN</w:t>
      </w:r>
      <w:r>
        <w:tab/>
      </w:r>
      <w:r>
        <w:tab/>
      </w:r>
      <w:r>
        <w:tab/>
        <w:t>1-0-0 --- 1</w:t>
      </w:r>
    </w:p>
    <w:p w:rsidR="00AF10E1" w:rsidRDefault="00AF10E1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ITALY</w:t>
      </w:r>
      <w:r>
        <w:tab/>
      </w:r>
      <w:r>
        <w:tab/>
        <w:t>0-</w:t>
      </w:r>
      <w:r w:rsidR="008E61EB">
        <w:t>4</w:t>
      </w:r>
      <w:r>
        <w:t xml:space="preserve">-0 --- </w:t>
      </w:r>
      <w:r w:rsidR="008E61EB">
        <w:t>4</w:t>
      </w:r>
    </w:p>
    <w:p w:rsidR="00E03D02" w:rsidRDefault="00E03D02" w:rsidP="00E03D0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FINLAND</w:t>
      </w:r>
      <w:r>
        <w:tab/>
      </w:r>
      <w:r>
        <w:tab/>
        <w:t>0-2-0 --- 2</w:t>
      </w:r>
    </w:p>
    <w:p w:rsidR="00684D34" w:rsidRDefault="00684D3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SLOVAKIA</w:t>
      </w:r>
      <w:r>
        <w:tab/>
      </w:r>
      <w:r>
        <w:tab/>
        <w:t>0-</w:t>
      </w:r>
      <w:r w:rsidR="00F56F8C">
        <w:t>2</w:t>
      </w:r>
      <w:r>
        <w:t xml:space="preserve">-0 --- </w:t>
      </w:r>
      <w:r w:rsidR="00F56F8C">
        <w:t>2</w:t>
      </w:r>
    </w:p>
    <w:p w:rsidR="00394DD9" w:rsidRDefault="00394DD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LATVIA</w:t>
      </w:r>
      <w:r>
        <w:tab/>
      </w:r>
      <w:r>
        <w:tab/>
        <w:t>0-0-</w:t>
      </w:r>
      <w:r w:rsidR="003B4CE0">
        <w:t>2</w:t>
      </w:r>
      <w:r>
        <w:t xml:space="preserve"> --- </w:t>
      </w:r>
      <w:r w:rsidR="003B4CE0">
        <w:t>2</w:t>
      </w:r>
    </w:p>
    <w:p w:rsidR="00715FD8" w:rsidRDefault="00715FD8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BELARUS</w:t>
      </w:r>
      <w:r>
        <w:tab/>
      </w:r>
      <w:r>
        <w:tab/>
        <w:t>0-0-1 --- 1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BELGIUM</w:t>
      </w:r>
      <w:r>
        <w:tab/>
      </w:r>
      <w:r>
        <w:tab/>
        <w:t>0-0-1 --- 1</w:t>
      </w:r>
    </w:p>
    <w:p w:rsidR="004D692B" w:rsidRDefault="004D692B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JAPAN</w:t>
      </w:r>
      <w:r>
        <w:tab/>
      </w:r>
      <w:r>
        <w:tab/>
        <w:t>0-0-1 --- 1</w:t>
      </w:r>
    </w:p>
    <w:p w:rsidR="00890F02" w:rsidRDefault="00890F0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UKRAINE</w:t>
      </w:r>
      <w:r>
        <w:tab/>
      </w:r>
      <w:r>
        <w:tab/>
        <w:t>0-0-1 --- 1</w:t>
      </w:r>
    </w:p>
    <w:p w:rsidR="00394DD9" w:rsidRDefault="00394DD9" w:rsidP="001514F4">
      <w:pPr>
        <w:pStyle w:val="NormalnyWeb"/>
        <w:spacing w:before="0" w:beforeAutospacing="0" w:after="0" w:afterAutospacing="0"/>
      </w:pP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Day -2 Wednesday 02/02/2022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-1 Thursday 03/02/2022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11.00-11.45 FREESTYLE SKIING - W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12.45-13.30 FREESTYLE SKIING - M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0 Friday 04/02/2022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01.35-03.30 CURLING - Mixed Doubles - Round Robin MD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02.30-07.35 FIGURE SKATING - Team Event - M Short Program, W Short Program, Ice Dance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06.35-08.30 CURLING - Mixed Doubles - Round Robin MD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???-??? OPENING CEREMONY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 Saturday 05/02/2022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03.45-05.45 SNOWBOARD - W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07.20-08.30 SKI JUMPING - M Individual NH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08.45-09.45 CROSS-COUNTRY SKIING - W 7.5 km + 7.5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Therese Johaug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Teresa Stadlober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Charlotte Kalla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Helene Marie Fossesholm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Delphine Claudel FRA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Tatiana Sorina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3000 m</w:t>
      </w:r>
      <w:r>
        <w:t xml:space="preserve"> 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1. Antoinette de Jong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2. Martina Sablikova CZE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3. Irene Schouten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4. Ragne Wiklund NOR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5. Isabelle Weidemann CAN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6. Joy Beune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7. Natalya Voronina RUS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8. Valerie Maltais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Mixed Relay</w:t>
      </w:r>
      <w:r>
        <w:t xml:space="preserve"> 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1. NORWAY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2. AUSTRIA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3. SWEDEN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4. UKRAINE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5. FRANCE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6. ITALY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7. GERMANY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8. CANADA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M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11.45-13.30 SKI JUMPING - W Individual NH Final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Ema Klinec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Maren Lundby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Sara Takanashi JPN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Marita Kramer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Nika Kriznar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Silje Opseth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Thea Minyan Bjorseth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Daniela Iraschko-Stolz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12.00-14.35 SHORT TRACK SPEED SKATING - </w:t>
      </w:r>
      <w:r>
        <w:t xml:space="preserve">W 1500m Qual., M 1500m Qual., </w:t>
      </w:r>
      <w:r>
        <w:rPr>
          <w:rStyle w:val="Pogrubienie"/>
        </w:rPr>
        <w:t>Mixed Gender Relay Quarter/Semi/Final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12.10-15.00 LUGE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12.30-14.15 FREESTYLE SKIING - M Moguls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2 Sunday 06/02/2022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02.30-06.05 FIGURE SKATING - Pairs Short Program, M Free Skating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04.15-06.45 ALPINE SKIING - M Downhill</w:t>
      </w:r>
      <w:r>
        <w:t xml:space="preserve"> 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2. Andreas Sander GER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3. Beat Feuz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Dominik Paris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Marco Odermatt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6. Christof Innerhofer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7. Nils Allegre FRA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8. Kjetil Jansrud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SNOWBOARD - M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+ 15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Alexander Bolshunov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Hans Christer Holund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Johannes Hosflot Klaebo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Emil Iversen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Andrew Musgrave GBR *(7th)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Ivan Yakimushkin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William Poromaa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09.30-11.30 SPEED SKATING - M 5000 m</w:t>
      </w:r>
      <w:r>
        <w:t xml:space="preserve"> 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1. Nils van der Poel SWE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2. Patrick Roest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3. Sergey Trofimov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4. Danila Semerikov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5. Jorrit Bergsma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6. Daniil Aldoshkin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7. Davide Ghiotto ITA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8. Bart Swings BEL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W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Individual NH</w:t>
      </w:r>
      <w:r>
        <w:t xml:space="preserve"> 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1. Piotr Żyła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2. Karl Geiger GER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3. Anze Lanisek SLO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4. Halvor Egner Granerud NOR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5. Dawid Kubacki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6. Robert Johansson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Michael Haybock AUT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Bor Pavlovcic SLO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12.30-14.15 FREESTYLE SKIING - W Moguls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12.30-15.10 LUGE - M Heat 3 &amp; 4</w:t>
      </w:r>
      <w:r>
        <w:t xml:space="preserve"> 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lastRenderedPageBreak/>
        <w:t>1. Roman Repilov RUS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2. Felix Loch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3. David Gleirscher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4. Max Langenhan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5. Johannes Ludwig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6. Jonas Mueller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7. Wolfgang Kindl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8. Semen Pavlichenko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3 Monday 07/02/2022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FREESTYLE SKIING - W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03.00-04.40 ALPINE SKIING - W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03.30-07.00 FIGURE SKATING - Team Event - Pairs Free Skating, Ice Dance Free Dance,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05.00-06.40 SNOWBOARD - M Snowboard Slopestyle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06.30-08.35 ALPINE SKIING - W Giant Slalom Run 2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Mikaela Shiffrin USA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Katharina Liensberger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Alice Robinson NZL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Maryna Gąsienica-Daniel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Tessa Worley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Wendy Holdener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FREESTYLE SKIING - M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1500 m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Ragne Wiklund NOR</w:t>
      </w:r>
    </w:p>
    <w:p w:rsidR="00B37DDA" w:rsidRDefault="00B37DDA" w:rsidP="001514F4">
      <w:pPr>
        <w:pStyle w:val="NormalnyWeb"/>
        <w:tabs>
          <w:tab w:val="center" w:pos="4536"/>
        </w:tabs>
        <w:spacing w:before="0" w:beforeAutospacing="0" w:after="0" w:afterAutospacing="0"/>
      </w:pPr>
      <w:r>
        <w:t>2. Brittany Bowe USA</w:t>
      </w:r>
      <w:r>
        <w:tab/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Evgeniia Lalenkova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Antoinette de Jong NED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Ireen Wust NED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Natalia Czerwonka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Elizaveta Golubeva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Yekaterina Aydova KAZ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10.00-12.00 BIATHLON - W 15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Marketa Davidova CZE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Hanna Oeberg SWE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Ingrid Landmark Tandrevold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Lisa Theresa Hauser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Svetlana Mironova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Selina Gasparin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Franziska Preuss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Irene Cadurisch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12.30-14.05 SHORT TRACK SPEED SKATING - M 1000 m Quarter/Semi/Final, W 500m Quarter/Semi/Final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12.45-15.00 SKI JUMPING - Mixed Team NH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GERMANY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NORWAY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AUSTRIA</w:t>
      </w:r>
    </w:p>
    <w:p w:rsidR="001514F4" w:rsidRDefault="004D692B" w:rsidP="001514F4">
      <w:pPr>
        <w:pStyle w:val="NormalnyWeb"/>
        <w:spacing w:before="0" w:beforeAutospacing="0" w:after="0" w:afterAutospacing="0"/>
      </w:pPr>
      <w:r>
        <w:t xml:space="preserve">4. </w:t>
      </w:r>
      <w:r w:rsidR="001514F4">
        <w:t>SLOVENIA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5. JAPAN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6. POLAND (Anna Twardosz, Piotr Żyła, Kamila Karpiel, Dawid Kubacki)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RUSSIA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CZECH REP.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12.50-15.40 LUGE - W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4 Tuesday 08/02/2022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02.15-06.30 FIGURE SKATING - M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03.00-04.25 FREESTYLE SKIING - W Freeski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03.40-05.30 SNOWBOARD - W/M Parallel Giant Slalom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04.00-06.25 ALPINE SKIING - M Super-G</w:t>
      </w:r>
      <w:r>
        <w:t xml:space="preserve"> 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2. Romed Baumann GER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3. Alexis Pintaurault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4. Brodie Seger CAN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5. Dominik Paris ITA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6. Matthias Mayer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7. Matthieu Bailet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8. Travis Ganong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MD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07.30-09.10 SNOWBOARD - W/M Parallel Giant Slalom Final</w:t>
      </w:r>
      <w:r>
        <w:t xml:space="preserve"> </w:t>
      </w:r>
    </w:p>
    <w:p w:rsidR="008E61EB" w:rsidRDefault="008E61EB" w:rsidP="001514F4">
      <w:pPr>
        <w:pStyle w:val="NormalnyWeb"/>
        <w:spacing w:before="0" w:beforeAutospacing="0" w:after="0" w:afterAutospacing="0"/>
      </w:pPr>
      <w:r>
        <w:t>W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Selina Jorg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Sofia Nadyrshina RUS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Julia Dujmovits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Claudia Riegler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Ramona Theresa Hofmeister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Cheyenne Loch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Tomoka Takeuchi JPN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Megan Farrell CAN</w:t>
      </w:r>
    </w:p>
    <w:p w:rsidR="008E61EB" w:rsidRDefault="008E61EB" w:rsidP="008E61EB">
      <w:pPr>
        <w:pStyle w:val="NormalnyWeb"/>
        <w:spacing w:before="0" w:beforeAutospacing="0" w:after="0" w:afterAutospacing="0"/>
      </w:pPr>
      <w:r>
        <w:t>M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Dmitry Loginov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Roland Fischnaller ITA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Andrey Sobolev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Kim Sang-Kyum KOR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Nevin Galmarini SUI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Lukas Mathies AUT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Aaron March ITA</w:t>
      </w:r>
    </w:p>
    <w:p w:rsidR="008E61EB" w:rsidRP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  <w:rPr>
          <w:b/>
          <w:color w:val="FF0000"/>
        </w:rPr>
      </w:pPr>
      <w:r w:rsidRPr="008E61EB">
        <w:rPr>
          <w:b/>
          <w:color w:val="FF0000"/>
        </w:rPr>
        <w:t>Michał Nowaczyk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09.00-10.35 CROSS-COUNTRY SKIING - M/W Individual Sprint Free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09.30-11.35 BIATHLON - M 20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lastRenderedPageBreak/>
        <w:t>1. Sturla Holm Laegreid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Arnd Peiffer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Johannes Dale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Quentin Fillon Maillet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Said Kharimulla Kaili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Simon Eder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Benedikt Doll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11.30-13.05 SPEED SKATING - M 1500 m</w:t>
      </w:r>
      <w:r>
        <w:t xml:space="preserve"> </w:t>
      </w:r>
    </w:p>
    <w:p w:rsidR="007B1FCE" w:rsidRDefault="007B1FCE" w:rsidP="001514F4">
      <w:pPr>
        <w:pStyle w:val="NormalnyWeb"/>
        <w:spacing w:before="0" w:beforeAutospacing="0" w:after="0" w:afterAutospacing="0"/>
      </w:pPr>
      <w:r>
        <w:t xml:space="preserve">1. </w:t>
      </w:r>
      <w:r w:rsidR="00F56F8C">
        <w:t>Thomas Krol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Kjeld Nuis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Patrick Roest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4. Sergey Trofimov RUS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Joey Mantia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Connor Howe CAN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7. Bart Swings BEL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Allan Dahl Johansson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11.30-13.20 CROSS-COUNTRY SKIING - M/W Individual Sprint Free Final</w:t>
      </w:r>
      <w:r>
        <w:t xml:space="preserve"> 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M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Johannes Hosflot Klaebo NOR * (wch2021 Classic)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Erik Valnes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Havard Solas Taugbol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Alexander Bolshunov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Sergey Ustiugov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Oskar Svensson SWE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Richard Jouve FRA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Paal Golberg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W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Jonna Sundling SWE * (wch2021 Classic)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Maiken Caspersen Falla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Anamarija Lampic SLO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Johanna Hagstrom SWE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Ane Appelkvist Stenseth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Tiril Udnes Weng NOR</w:t>
      </w:r>
    </w:p>
    <w:p w:rsidR="001514F4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Anna Svendsen NOR</w:t>
      </w:r>
    </w:p>
    <w:p w:rsidR="00713C99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Katri Lylynpera FIN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12.50-15.30 LUGE - W Heat 3 &amp; 4</w:t>
      </w:r>
      <w:r>
        <w:t xml:space="preserve"> 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1. Julia Taubitz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2. Natalie Geisenberger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3. Dajana Eitberger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4. Tatiana Ivanova RUS*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5. Summer Britcher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6. Emily Sweeney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7. Kendija Aparjode LAT</w:t>
      </w:r>
    </w:p>
    <w:p w:rsidR="00E54A7C" w:rsidRPr="00E54A7C" w:rsidRDefault="00E54A7C" w:rsidP="001514F4">
      <w:pPr>
        <w:pStyle w:val="NormalnyWeb"/>
        <w:spacing w:before="0" w:beforeAutospacing="0" w:after="0" w:afterAutospacing="0"/>
      </w:pPr>
      <w:r>
        <w:t>8. Eliza Tiruma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13.05-15.20 CURLING - Mixed Doubles MD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5 Wednesday 09/02/2022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SNOWBOARD - W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03.15-04.50 ALPINE SKIING - W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04.00-05.25 FREESTYLE SKIING - M Freeski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04.00-05.30 SNOWBOARD - W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SNOWBOARD - M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06.45-08.40 ALPINE SKIING - W Slalom Run 2</w:t>
      </w:r>
      <w:r>
        <w:t xml:space="preserve"> 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1. Katharina Liensberger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Petra Vlhova SVK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4. Wendy Holdener SUI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Andreja Slokar SLO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Chiara Mair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7. Kristin Lysdahl NOR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Camille Rast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07.30-09.00 SNOWBOARD - W Snowboard Cross Final</w:t>
      </w:r>
      <w:r>
        <w:t xml:space="preserve"> 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1. Charlotte Bankes GBR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2. Michela Moioli ITA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3. Eva Samkova CZE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4. Belle Brockhoff AUS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5. Lara Casanova SUI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6. Stacy Gaskill USA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7. Chloe Trespeuch FRA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8. Kristina Paul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NH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12.00-12.55 NORDIC COMBINED - M Individual </w:t>
      </w:r>
      <w:r w:rsidR="000B77DF">
        <w:rPr>
          <w:rStyle w:val="Pogrubienie"/>
        </w:rPr>
        <w:t xml:space="preserve">NH </w:t>
      </w:r>
      <w:r>
        <w:rPr>
          <w:rStyle w:val="Pogrubienie"/>
        </w:rPr>
        <w:t>10 km</w:t>
      </w:r>
      <w:r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1. Jarl Magnus Riiber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Ilkka Herola FIN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3. Jens Luras Oftebro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Eric Frenzel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Akito Watabe JPN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Fabian Riessle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Johannes Lamparter AUT</w:t>
      </w:r>
    </w:p>
    <w:p w:rsidR="000B77DF" w:rsidRPr="000B77DF" w:rsidRDefault="000B77DF" w:rsidP="001514F4">
      <w:pPr>
        <w:pStyle w:val="NormalnyWeb"/>
        <w:spacing w:before="0" w:beforeAutospacing="0" w:after="0" w:afterAutospacing="0"/>
      </w:pPr>
      <w:r>
        <w:t>8. Lukas Greiderer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12.00-14.40 SHORT TRACK SPEED SKATING - </w:t>
      </w:r>
      <w:r>
        <w:t xml:space="preserve">W 1000 m Qual., </w:t>
      </w:r>
      <w:r>
        <w:rPr>
          <w:rStyle w:val="Pogrubienie"/>
        </w:rPr>
        <w:t xml:space="preserve">M 1500 m Quarter/Semi/Final, </w:t>
      </w:r>
      <w:r>
        <w:t xml:space="preserve">W 3000 m Relay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13.20-15.25 LUGE - Doubles</w:t>
      </w:r>
      <w:r>
        <w:t xml:space="preserve"> 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1. Toni Eggert, Sascha Benecken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2. Tobias Wendl, Tobias Artl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3. Andris Sics, Juris Sics LAT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4. Emanuel Rieder, Simon Kainzwaldner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5. Ivan Nagler, Fabian Malleier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6. Thomas Steu, Loranz Koller AUT</w:t>
      </w:r>
    </w:p>
    <w:p w:rsidR="00440D5B" w:rsidRDefault="00440D5B" w:rsidP="001514F4">
      <w:pPr>
        <w:pStyle w:val="NormalnyWeb"/>
        <w:spacing w:before="0" w:beforeAutospacing="0" w:after="0" w:afterAutospacing="0"/>
      </w:pPr>
      <w:r w:rsidRPr="001433AB">
        <w:rPr>
          <w:b/>
          <w:color w:val="FF0000"/>
        </w:rPr>
        <w:t>7. Wojciech Chmielewski, Jakub Kowalewski POL</w:t>
      </w:r>
      <w:r w:rsidRPr="001433AB">
        <w:rPr>
          <w:color w:val="FF0000"/>
        </w:rPr>
        <w:t xml:space="preserve"> </w:t>
      </w:r>
      <w:r>
        <w:t>* (8th in wch, but 3rd ITA double excluded)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 xml:space="preserve">8. </w:t>
      </w:r>
      <w:r w:rsidR="001433AB">
        <w:t>Oskars Gudramovics, Peteris Kalnins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6 Thursday 10/02/2022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02.30-06.40 FIGURE SKATING - M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03.30-05.45 ALPINE SKIING - M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04.15-05.45 SNOWBOARD - M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07.00-08.30 SNOWBOARD - M Snowboard Cross Final</w:t>
      </w:r>
      <w:r>
        <w:t xml:space="preserve"> 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1. Lucas Eguibar ESP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2. Alessandro Hammerle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3. Eliot Grondin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4. Jakob Dusek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5. Martin Norl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6. Paul Berg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7. Liam Moffatt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8. Merlin Surget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07.30-09.25 ALPINE SKIING - M Alpine Combined Slalom segment</w:t>
      </w:r>
      <w:r>
        <w:t xml:space="preserve"> 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1. Marco Schwarz AUT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2. Alexis Pinturault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3. Loic Meillard SUI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4. James Crawford CAN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5. Simon Jocher GER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6. Victor Muffat-Jeandet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7. Riccardo Tonnetti ITA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8. Justin Murisier SUI</w:t>
      </w:r>
    </w:p>
    <w:p w:rsidR="000B77DF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08.00-09.35 CROSS-COUNTRY SKIING - W 10 km Classic</w:t>
      </w:r>
    </w:p>
    <w:p w:rsidR="00394DD9" w:rsidRDefault="000B77DF" w:rsidP="001514F4">
      <w:pPr>
        <w:pStyle w:val="NormalnyWeb"/>
        <w:spacing w:before="0" w:beforeAutospacing="0" w:after="0" w:afterAutospacing="0"/>
      </w:pPr>
      <w:r>
        <w:t>1. Therese Johaug NOR * (wch2021 Free)</w:t>
      </w:r>
      <w:r w:rsidR="00394DD9"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Jessie Diggins USA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Tatiana Sorina RUS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Charlotte Kalla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Ragnhild Haga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8. Helene Marie Fossesholm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Mixed Team Aerials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13.00-14.30 SPEED SKATING - W 5000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Irene Schouten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Natalya Voronina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Carlijn Achtereekte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Isabelle Weidemann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Martina Sablikova CZE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Ragne Wiklund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Valerie Maltais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Maryna Zuyeva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#2 </w:t>
      </w:r>
    </w:p>
    <w:p w:rsidR="00394DD9" w:rsidRDefault="00394DD9" w:rsidP="001514F4"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14.30-15.50 LUGE - Team Relay</w:t>
      </w:r>
      <w:r>
        <w:t xml:space="preserve"> 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1. AUSTRIA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2. GERMANY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3. LATVIA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4. UNITED STATES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5. ITALY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6. RUSSIA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7. UKRAINE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8. SLOVAKIA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7 Friday 11/02/2022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M Snowboard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W Heat 1 &amp; 2 </w:t>
      </w:r>
    </w:p>
    <w:p w:rsidR="00CC5537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04.00-06.20 ALPINE SKIING - W Super-G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2. Corinne Suter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5. Kajsa Vickhoff Lie NOR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6. Marie-Michele Gagnon CAN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394DD9" w:rsidRDefault="00CC5537" w:rsidP="001514F4">
      <w:pPr>
        <w:pStyle w:val="NormalnyWeb"/>
        <w:spacing w:before="0" w:beforeAutospacing="0" w:after="0" w:afterAutospacing="0"/>
      </w:pPr>
      <w:r>
        <w:t>8. Michelle Gisin SUI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Classic</w:t>
      </w:r>
      <w:r>
        <w:t xml:space="preserve"> 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1. Hans Christer Holund NOR *(wch2021 Free)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3. Harald Ostberg Amundsen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4. Alexander Bolshunov RUS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5. Artem Maltsev RUS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6. Sjur Rothe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7. Jens Burman SWE *(8th wch)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8. William Poromaa SWE</w:t>
      </w:r>
      <w:bookmarkStart w:id="0" w:name="_GoBack"/>
      <w:bookmarkEnd w:id="0"/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09.00-11.10 SPEED SKATING - M 10000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Nils van der Poel SWE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Jorrit Bergsma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Aleksandr Rumyantsev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Davide Ghiotto ITA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Ruslan Zakharov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Ted-Jan Bloemen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Patrick Roest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Jordan Belchos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W 7.5 km Sprint</w:t>
      </w:r>
      <w:r>
        <w:t xml:space="preserve">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1. Tiril Eckhoff NOR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2. Anais Chevalier-Bouchet FRA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3. Hanna Sola BLR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lastRenderedPageBreak/>
        <w:t>4. Denise Herrmann GER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6. Marte Olsbu Roiseland NOR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7. Lena Hacki SUI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8. Franziska Preuss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12.00-13.10 SKI JUMPING - M Individual LH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12.00-15.40 FIGURE SKATING - Ice Dance -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M Heat 3 &amp; 4</w:t>
      </w:r>
      <w:r>
        <w:t xml:space="preserve"> 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1. Christopher Grotheer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2. Aleksandr Tretyakov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3. Alexander Gassner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4. Felix Keisinger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Evgeniy Rukosuev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Nikita Tregubov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Tomass Dukurs LAT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Amadeo Bagnis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8 Saturday 12/02/2022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03.00-04.20 SNOWBOARD - Mixed Team Snowboard Cross</w:t>
      </w:r>
      <w:r>
        <w:t xml:space="preserve"> 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1. Jarryd Hughes, Belle Brockhoff AUS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2. Lorenzo Sommariva, Michela Moioli ITA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3. Leo Le Bleus Jacques, Julia Pereira de Sousa Mabileau FRA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4. Hagen Kearney, Faye Gulini USA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5. Jan Kubicik, Eva Samkova CZE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6. Jakob Dusek, Pia Zerhold AUT* (7h in wch)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7. Liam Moffatt, Zoe Bergermann CAN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8. … SUI ???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08.30-09.45 CROSS-COUNTRY SKIING - W 4x5 km Relay Classic/Free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09.00-10.50 SPEED SKATING</w:t>
      </w:r>
      <w:r>
        <w:t xml:space="preserve"> - W Team Pursuit Qual., </w:t>
      </w:r>
      <w:r>
        <w:rPr>
          <w:rStyle w:val="Pogrubienie"/>
        </w:rPr>
        <w:t>M 500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Laurent Dubreuil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Dai Dai Ntab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Kai Verbij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Ronald Mulder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Havard Holmefjord Lorentzen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 xml:space="preserve">7. </w:t>
      </w:r>
      <w:r w:rsidR="00EB6AD5">
        <w:t>Artem Arefyev RUS</w:t>
      </w:r>
    </w:p>
    <w:p w:rsidR="00EB6AD5" w:rsidRDefault="00EB6AD5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10.00-11.35 BIATHLON - M 10 km Sprint</w:t>
      </w:r>
      <w:r>
        <w:t xml:space="preserve">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1. Martin Ponsiluoma SWE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2. Simon Desthieux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3. Emilien Jacquelin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lastRenderedPageBreak/>
        <w:t>4. Johannes Dale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 xml:space="preserve">6. Quentin Fillon Maillet FRA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7. Sturla Holm Laegreid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8. Sebastian Samuelsson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12.00-13.50 SHORT TRACK SPEED SKATING - W 1000 m Quarter/Semi/Final,</w:t>
      </w:r>
      <w:r>
        <w:t xml:space="preserve"> M 500 m Qual., M 5000 m Relay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Individual LH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W Heat 3 &amp; 4</w:t>
      </w:r>
      <w:r>
        <w:t xml:space="preserve"> 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1. Tina Hermann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2. Jacqueline Loelling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3. Elena Nikitina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4. Sophia Griebel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5. Alina Tararychenkova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6. Katie Uhlaender USA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7. Jane Channell CAN *(8th)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8. Kim Meylemans BEL *(9th)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9 Sunday 13/02/2022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BOBSLEIGH - W Monobob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03.00-05.00 FREESTYLE SKIING - W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03.00-06.35 FIGURE SKATING - FIGURE SKATING - Ice Dance - Free Dance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03.15-05.15 ALPINE SKIING - M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06.45-09.00 ALPINE SKIING - M Giant Slalom Run 2</w:t>
      </w:r>
      <w:r>
        <w:t xml:space="preserve"> 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1. Mathieu Faivre FRA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2. Luca De Aliprandini ITA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3. Marco Schwarz AUT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4. Filip Zubcic CRO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5. Loic Meillard SUI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6. Zan Kranjec SLO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7. Stefan Luitz GER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8. Adam Zampa SVK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08.00-09.55 CROSS-COUNTRY SKIING - M 4x10 km Relay Classic/Free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10.00-11.00 BIATHLON - W 10 km Pursuit</w:t>
      </w:r>
      <w:r>
        <w:t xml:space="preserve">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1. Tiril Eckhoff NOR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 xml:space="preserve">2. Lisa Theresa Hauser AUT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3. Anais Chevalier-Bouchet FRA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4. Dorothea Wierer ITA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5. Franziska Preuss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6. Vanessa Hinz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7. Olena Pidhrushna UKR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8. Denise Herrmann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11.45-12.45 BIATHLON - M 12.5 km Pursuit</w:t>
      </w:r>
      <w:r>
        <w:t xml:space="preserve"> 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lastRenderedPageBreak/>
        <w:t>1. Emilien Jacquelin FRA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2. Sebastian Samuelsson SWE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3. Johannes Thingnes Boe NOR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 xml:space="preserve">4. </w:t>
      </w:r>
      <w:r w:rsidR="006B0F39">
        <w:t>Quentin Fillon Maillet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Simon Desthieux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Sturla Holm Laegreid NOR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Eduard Latypov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Artem Pryma UKR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W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12.30-14.25 SPEED SKATING</w:t>
      </w:r>
      <w:r>
        <w:t xml:space="preserve"> - M Team Pursuit Qual., </w:t>
      </w:r>
      <w:r>
        <w:rPr>
          <w:rStyle w:val="Pogrubienie"/>
        </w:rPr>
        <w:t>W 500 m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1. Angelina Kolikova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2. Femke Kok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3. Olga Fatkulina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4. Jutta Leerdam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5. Vanessa Herzog AUT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6. Daria Kachanova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7. Heather McLean CAN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8. Brittany Bowe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10 Monday 14/02/2022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02.40-04.10 FREESTYLE SKIING - W Freeski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SNOWBOARD - W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02.30-05.00 BOBSLEIGH - W Monobob Heat 3 &amp; 4</w:t>
      </w:r>
      <w:r>
        <w:t xml:space="preserve"> 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1. Kaillie Humphries USA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2. Stephanie Schneider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3. Laura Nolte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 xml:space="preserve">4. </w:t>
      </w:r>
      <w:r w:rsidR="00B421B4">
        <w:t>Cynthia Appiah CAN *(5)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5. Melissa Lotholz CAN *(7)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6. Katrin Beierl AUT *(8)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7. Martina Fontanive SUI *(9)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8. Melanie Hasler SUI *(10)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FREESTYLE SKIING - M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SNOWBOARD - M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W Aerials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Team LH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12.30-14.00 SHORT TRACK SPEED SKATING - M 500 m Quarter/Semi/Final, W 3000 m Relay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13.05-15.45 BOBSLEIGH - M Two-Man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11 Tuesday 15/02/2022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02.30-03.55 SNOWBOARD - W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02.30-04.10 FREESTYLE SKIING - M Freeski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W Downhill</w:t>
      </w:r>
      <w:r>
        <w:t xml:space="preserve"> 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1. Corinne Suter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2. Kira Weidle GER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3. Lara Gut-Behrami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Michelle Gisin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8. Elena Curtoni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06.00-07.25 SNOWBOARD - M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07.30-10.20 SPEED SKATING - W/M Team Pursuit Finals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W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NETHERLANDS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CANADA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RUSSIA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NORWAY</w:t>
      </w:r>
    </w:p>
    <w:p w:rsidR="00A00808" w:rsidRP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  <w:rPr>
          <w:b/>
          <w:color w:val="FF0000"/>
        </w:rPr>
      </w:pPr>
      <w:r w:rsidRPr="00A00808">
        <w:rPr>
          <w:b/>
          <w:color w:val="FF0000"/>
        </w:rPr>
        <w:t>POLAND</w:t>
      </w:r>
      <w:r>
        <w:rPr>
          <w:b/>
          <w:color w:val="FF0000"/>
        </w:rPr>
        <w:t xml:space="preserve"> (Natalia Czerwonka, Karolina Bosiek, Magdalena Czyszczoń)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BELARUS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SWITZERLAND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GERMANY</w:t>
      </w:r>
    </w:p>
    <w:p w:rsidR="009D1A1D" w:rsidRDefault="009D1A1D" w:rsidP="001514F4">
      <w:pPr>
        <w:pStyle w:val="NormalnyWeb"/>
        <w:spacing w:before="0" w:beforeAutospacing="0" w:after="0" w:afterAutospacing="0"/>
      </w:pPr>
      <w:r>
        <w:t>M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NETHERLANDS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CANADA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RUSSIA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NORWAY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ITALY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KAZAKHSTAN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NEW ZEALAND</w:t>
      </w:r>
    </w:p>
    <w:p w:rsidR="009D1A1D" w:rsidRP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  <w:rPr>
          <w:b/>
          <w:color w:val="FF0000"/>
        </w:rPr>
      </w:pPr>
      <w:r w:rsidRPr="009D1A1D">
        <w:rPr>
          <w:b/>
          <w:color w:val="FF0000"/>
        </w:rPr>
        <w:t>POLAND (Marcin Bachanek, Artur Janicki, Szymon Pałka)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10.00-11.35 BIATHLON - M 4x7.5 km Relay</w:t>
      </w:r>
      <w:r>
        <w:t xml:space="preserve"> 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1. NORWAY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2. SWEDEN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3. RUSSIA</w:t>
      </w:r>
    </w:p>
    <w:p w:rsidR="00660033" w:rsidRDefault="00E44F12" w:rsidP="001514F4">
      <w:pPr>
        <w:pStyle w:val="NormalnyWeb"/>
        <w:spacing w:before="0" w:beforeAutospacing="0" w:after="0" w:afterAutospacing="0"/>
      </w:pPr>
      <w:r>
        <w:t>4. FRANCE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5. UKRAINE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6. ITALY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7. GERMANY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8. SLOVENIA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11.00-15.25 FIGURE SKATING - W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12.00-12.55 NORDIC COMBINED - M Individual</w:t>
      </w:r>
      <w:r w:rsidR="000B77DF">
        <w:rPr>
          <w:rStyle w:val="Pogrubienie"/>
        </w:rPr>
        <w:t xml:space="preserve"> LH</w:t>
      </w:r>
      <w:r>
        <w:rPr>
          <w:rStyle w:val="Pogrubienie"/>
        </w:rPr>
        <w:t xml:space="preserve"> 10 km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M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13.15-15.45 BOBSLEIGH - M Two-Man Heat 3 &amp; 4</w:t>
      </w:r>
      <w:r>
        <w:t xml:space="preserve"> 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1. Francesco Friedrich, Alexander Schuller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lastRenderedPageBreak/>
        <w:t>2. Johannes Lochner, Eric Franke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3. Hans-Peter Hanninghofer, Christian Roder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4. Simon Friedli, Andreas Haas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5. Michael Vogt, Sandro Michel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6. Oskars Kibermanis, Matiss Miknis LAT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7. Romain Heinrich, Dorian Hauterville FRA* (8th in wch)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8. Christopher Spring, Mike Evelyn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12 Wednesday 16/02/2022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03.15-05.10 ALPINE SKIING - M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06.45-08.50 ALPINE SKIING - M Slalom Run 2</w:t>
      </w:r>
      <w:r>
        <w:t xml:space="preserve"> 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1. Sebastian Foss-Solevag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2. Adrian Pertl AUT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3. Henrik Kristoffersen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4. Alex Vinatzer ITA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5. Daniel Yule SUI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6. Istok Rodes CRO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Stefan Hadalin SLO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Alexis Pinturault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07.00-09.20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08.45-10.20 BIATHLON - W 4x6 km Relay</w:t>
      </w:r>
      <w:r>
        <w:t xml:space="preserve"> 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1. NORWAY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2. GERMANY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3. UKRAINE</w:t>
      </w:r>
    </w:p>
    <w:p w:rsidR="00221192" w:rsidRDefault="00890F02" w:rsidP="001514F4">
      <w:pPr>
        <w:pStyle w:val="NormalnyWeb"/>
        <w:spacing w:before="0" w:beforeAutospacing="0" w:after="0" w:afterAutospacing="0"/>
      </w:pPr>
      <w:r>
        <w:t>4. BELARUS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5. SWEDEN</w:t>
      </w:r>
    </w:p>
    <w:p w:rsidR="00890F02" w:rsidRPr="00890F02" w:rsidRDefault="00890F02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90F02">
        <w:rPr>
          <w:b/>
          <w:color w:val="FF0000"/>
        </w:rPr>
        <w:t>6. POLAND</w:t>
      </w:r>
      <w:r w:rsidR="007B5AAB">
        <w:rPr>
          <w:b/>
          <w:color w:val="FF0000"/>
        </w:rPr>
        <w:t xml:space="preserve"> (Kinga Zbylut, Monika Hojnisz-Staręga, Kamila Żuk, Anna Mąka)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7. AUSTRIA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8. FRANCE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10.00-11.50 CROSS-COUNTRY SKIING - W/M Team Sprint Classic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CROSS-COUNTRY SKIING - W/M Team Sprint Classic Final</w:t>
      </w:r>
      <w:r>
        <w:t xml:space="preserve"> </w:t>
      </w:r>
    </w:p>
    <w:p w:rsidR="000B77DF" w:rsidRDefault="00154319" w:rsidP="001514F4">
      <w:pPr>
        <w:pStyle w:val="NormalnyWeb"/>
        <w:spacing w:before="0" w:beforeAutospacing="0" w:after="0" w:afterAutospacing="0"/>
      </w:pPr>
      <w:r>
        <w:t xml:space="preserve">W 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Maja Dahlqvist, Jonna Sundling SWE * (wch2021 Free)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Laurien van der Graaff, Nadine Fahndrich SUI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Eva Urevc, Anamarija Lampic SLO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Yuliya Stupak, Natalya Nepryayeva RUS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Rosie Brennan, Sadie Maubet Bjornsen USA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Tiril Udnes Weng, Maiken Caspersen Falla NOR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Krista Parmakoski, Jasmi Joensuu FIN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Katerina Razymova, Katerina Janatova CZE</w:t>
      </w:r>
    </w:p>
    <w:p w:rsidR="004020B6" w:rsidRDefault="004020B6" w:rsidP="004020B6">
      <w:pPr>
        <w:pStyle w:val="NormalnyWeb"/>
        <w:spacing w:before="0" w:beforeAutospacing="0" w:after="0" w:afterAutospacing="0"/>
      </w:pPr>
      <w:r>
        <w:t>M</w:t>
      </w:r>
    </w:p>
    <w:p w:rsidR="004020B6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Erik Valnes, Johannes Hosflot Klaebo NOR * (wch2021 Free)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Ristomatti Hakola, Joni Maki FIN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Alexander Bolshunov, Gleb Retivykh RUS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Lucas Chanavat, Richard Jouve FRA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lastRenderedPageBreak/>
        <w:t>Francesco De Fabiani, Federico Pellegrino ITA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Karl-Johan Westberg, Oskar Svensson SWE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Antoine Cyr, Graham Ritchie CAN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Ludek Seller, Michal Novak CZE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 Aerials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12.30-14.30 SHORT TRACK SPEED SKATING - W 1500 m Quarter/Semi/Final, M 5000 m Relay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12.30-14.50 ICE HOCKEY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14.30-16.50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13 Thursday 17/02/2022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FREESTYLE SKIING - W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03.30-05.00 ALPINE SKIING - W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04.30-05.15 FREESTYLE SKIING - W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FREESTYLE SKIING - M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W Ski Cross Final</w:t>
      </w:r>
      <w:r>
        <w:t xml:space="preserve"> 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1. Sandra Naeslund SWE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2. Fanny Smith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3. Alizee Baron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4. Talina Gantenbein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5. Courtney Hoffos CAN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6. Marielle Berger Sabbatel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7. Anastasia Chirtsova RUS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8. Alexandra Edebo SWE</w:t>
      </w:r>
    </w:p>
    <w:p w:rsidR="00684D34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07.00-08.30 ALPINE SKIING - W Alpine Combined Slalom Segment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1. Mikaela Shiffrin USA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2. Petra Vlhova SVK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3. Michelle Gisin SUI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4. Elena Curtoni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6. Marta Bassino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7. Laura Gauche FRA</w:t>
      </w:r>
    </w:p>
    <w:p w:rsidR="00394DD9" w:rsidRDefault="00684D34" w:rsidP="001514F4">
      <w:pPr>
        <w:pStyle w:val="NormalnyWeb"/>
        <w:spacing w:before="0" w:beforeAutospacing="0" w:after="0" w:afterAutospacing="0"/>
      </w:pPr>
      <w:r>
        <w:t>8. Ester Ledecka CZE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Team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09.30-11.00 SPEED SKATING - W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Brittany Bowe USA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Jutta Leerdam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Elizaveta Golubeva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Olga Fatkulina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Jorien ter Mors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Angelina Golikova RUS</w:t>
      </w:r>
    </w:p>
    <w:p w:rsidR="004B3228" w:rsidRPr="004B3228" w:rsidRDefault="004B3228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4B3228">
        <w:rPr>
          <w:b/>
          <w:color w:val="FF0000"/>
        </w:rPr>
        <w:t>7. Karolina Bosiek POL</w:t>
      </w:r>
    </w:p>
    <w:p w:rsidR="004B3228" w:rsidRPr="004B3228" w:rsidRDefault="004B3228" w:rsidP="001514F4">
      <w:pPr>
        <w:pStyle w:val="NormalnyWeb"/>
        <w:spacing w:before="0" w:beforeAutospacing="0" w:after="0" w:afterAutospacing="0"/>
      </w:pPr>
      <w:r>
        <w:t>8. Suzanne Schulting NED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11.00-15.10 FIGURE SKATING -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NORDIC COMBINED - M Team 4x5 km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13.05-16.00 CURLING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14 Friday 18/02/2022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W Freeski Halfpipe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04.45-05.30 FREESTYLE SKIING - M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M Ski Cross Final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Alex Fiva SUI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Francois Place FRA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Erik Mobaerg SWE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Oliver Davies GBR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Reece Howden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Niklas Bachsleitner GER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Johannes Aujesky AUT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Johannes Rohrweck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09.30-10.55 SPEED SKATING - M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Kai Verbij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Laurent Dubreuil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Havard Holmefjord Lorentzen NOR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Marten Liiv EST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Viktor Mushtakov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Wesly Dijs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M 15 km Mass Start</w:t>
      </w:r>
      <w:r>
        <w:t xml:space="preserve"> 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1. Sturla Holm Laegreid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2. Johannes Dale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3. Quentin Fillon Maillet FRA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4. Simon Eder AUT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5. Jakov Fak SLO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6. Tarjei Boe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7. Lukas Hofer ITA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8. Johannes Thingnes Boe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11.30-14.45 FIGURE SKATING - Pairs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13.00-15.15 BOBSLEIGH - W Two-Woman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15 Saturday 19/02/2022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02.30-05.05 BOBSLEIGH - M Four-Man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Team Event</w:t>
      </w:r>
      <w:r>
        <w:t xml:space="preserve"> 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1. NORWAY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2. SWEDEN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3. GERMANY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4. SWITZERLAND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5. CANADA, UNITES STATES, ITALY, AUSTRIA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07.00-09.45 CROSS-COUNTRY SKIING - M 50 km Mass Start Free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07.05-10.20 CURLING - M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08.00-10.40 SPEED SKATING - M/W Mass Start</w:t>
      </w:r>
      <w:r>
        <w:t xml:space="preserve"> </w:t>
      </w:r>
    </w:p>
    <w:p w:rsidR="00AF0E58" w:rsidRDefault="00AF0E58" w:rsidP="001514F4">
      <w:pPr>
        <w:pStyle w:val="NormalnyWeb"/>
        <w:spacing w:before="0" w:beforeAutospacing="0" w:after="0" w:afterAutospacing="0"/>
      </w:pPr>
      <w:r>
        <w:t>M</w:t>
      </w:r>
    </w:p>
    <w:p w:rsidR="00AF0E58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Joey Mantia USA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Arjan Stroetinga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Bart Swings BEL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Jordan Belchos CAN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Peter Michael NZL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Livio Wenger SUI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Jorrit Bergsma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  <w:rPr>
          <w:b/>
          <w:color w:val="FF0000"/>
        </w:rPr>
      </w:pPr>
      <w:r w:rsidRPr="006332F2">
        <w:rPr>
          <w:b/>
          <w:color w:val="FF0000"/>
        </w:rPr>
        <w:t>Artur Janicki POL</w:t>
      </w:r>
    </w:p>
    <w:p w:rsidR="00492CAD" w:rsidRDefault="00492CAD" w:rsidP="001514F4">
      <w:pPr>
        <w:pStyle w:val="NormalnyWeb"/>
        <w:spacing w:before="0" w:beforeAutospacing="0" w:after="0" w:afterAutospacing="0"/>
      </w:pPr>
      <w:r>
        <w:t>W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Marijke Groenewoud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Ivanie Blondin CAN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Irene Schouten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Francesca Lollobrigida ITA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Linda Rossi ITA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  <w:rPr>
          <w:b/>
          <w:color w:val="FF0000"/>
        </w:rPr>
      </w:pPr>
      <w:r w:rsidRPr="00492CAD">
        <w:rPr>
          <w:b/>
          <w:color w:val="FF0000"/>
        </w:rPr>
        <w:t>Karolina Bosiek POL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Maryna Zuyeva BLR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Gemma Cooper GBR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W 12.5 km Mass Start</w:t>
      </w:r>
      <w:r>
        <w:t xml:space="preserve"> 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1. Lisa Theresa Hauser AUT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2. Ingrid Landmark Tandrevold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3. Tiril Eckhoff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4. Marte Olsbu Roiseland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6. Franziska Preuss GER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7. Hanna Oeberg SWE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8. Dorothea Wierer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12.00-15.05 FIGURE SKATING - Pairs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13.00-15.25 BOBSLEIGH - W Two-Woman Heat 3 &amp; 4</w:t>
      </w:r>
      <w:r>
        <w:t xml:space="preserve"> 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1. Kaillie Humphries, Lolo Jones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2. Kim Kalicki, Ann-Christin Strack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3. Laura Nolte, Deborah Levi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4. Stephanie Schneider, Leonie Fiebig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5. Elana Meyers, Sylvia Hoffman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6. Katrin Beierl, Jennifer Onasanya AUT* (7th in wch)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7. Andreea Grecu, Katharina Wick ROU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8. Cynthia Appiah, Erica Voss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14.10-17.00 ICE HOCKEY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16 Sunday 20/02/2022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02.05-05.20 CURLING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02.30-05.25 BOBSLEIGH - M Four-Man Heat 3 &amp; 4</w:t>
      </w:r>
      <w:r>
        <w:t xml:space="preserve"> 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1. Francesco Friedrich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2. Benjamin Maier AUT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3. Johannes Lochner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4. Oskars Kibermanis LAT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5. Justin Kripps CAN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6. Christoph Hafer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lastRenderedPageBreak/>
        <w:t>6. Rostislav Gaitiukevich RUS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8. Oskars Melbardis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05.00-07.30 FIGURE SKATING - Gala Exhibition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M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08.00-10.00 CROSS-COUNTRY SKIING - W 30 km Mass Start Free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???-??? CLOSING CEREMONY </w:t>
      </w:r>
    </w:p>
    <w:p w:rsidR="005921E1" w:rsidRPr="00A6312A" w:rsidRDefault="005921E1" w:rsidP="001514F4"/>
    <w:sectPr w:rsidR="005921E1" w:rsidRPr="00A631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B4C61"/>
    <w:multiLevelType w:val="hybridMultilevel"/>
    <w:tmpl w:val="4B64B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2075B9"/>
    <w:multiLevelType w:val="hybridMultilevel"/>
    <w:tmpl w:val="55B69B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90E2C"/>
    <w:multiLevelType w:val="hybridMultilevel"/>
    <w:tmpl w:val="8084EB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CF4FB9"/>
    <w:multiLevelType w:val="hybridMultilevel"/>
    <w:tmpl w:val="CB9EEF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D32A20"/>
    <w:multiLevelType w:val="hybridMultilevel"/>
    <w:tmpl w:val="BDD662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963201"/>
    <w:multiLevelType w:val="hybridMultilevel"/>
    <w:tmpl w:val="C45A4A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D925A5"/>
    <w:multiLevelType w:val="hybridMultilevel"/>
    <w:tmpl w:val="069843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2D7A31"/>
    <w:multiLevelType w:val="hybridMultilevel"/>
    <w:tmpl w:val="287A19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295F3B"/>
    <w:multiLevelType w:val="hybridMultilevel"/>
    <w:tmpl w:val="61B001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DD76C0"/>
    <w:multiLevelType w:val="hybridMultilevel"/>
    <w:tmpl w:val="BB94B6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8022431"/>
    <w:multiLevelType w:val="hybridMultilevel"/>
    <w:tmpl w:val="7E6C74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4E2C10"/>
    <w:multiLevelType w:val="hybridMultilevel"/>
    <w:tmpl w:val="E8E8BD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9"/>
  </w:num>
  <w:num w:numId="4">
    <w:abstractNumId w:val="10"/>
  </w:num>
  <w:num w:numId="5">
    <w:abstractNumId w:val="1"/>
  </w:num>
  <w:num w:numId="6">
    <w:abstractNumId w:val="0"/>
  </w:num>
  <w:num w:numId="7">
    <w:abstractNumId w:val="4"/>
  </w:num>
  <w:num w:numId="8">
    <w:abstractNumId w:val="7"/>
  </w:num>
  <w:num w:numId="9">
    <w:abstractNumId w:val="8"/>
  </w:num>
  <w:num w:numId="10">
    <w:abstractNumId w:val="2"/>
  </w:num>
  <w:num w:numId="11">
    <w:abstractNumId w:val="6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12A"/>
    <w:rsid w:val="000B77DF"/>
    <w:rsid w:val="000E7349"/>
    <w:rsid w:val="000E79DB"/>
    <w:rsid w:val="001433AB"/>
    <w:rsid w:val="001514F4"/>
    <w:rsid w:val="00154319"/>
    <w:rsid w:val="001A15E0"/>
    <w:rsid w:val="001D02DF"/>
    <w:rsid w:val="00221192"/>
    <w:rsid w:val="002C5F0F"/>
    <w:rsid w:val="003603CE"/>
    <w:rsid w:val="00394DD9"/>
    <w:rsid w:val="003B14DD"/>
    <w:rsid w:val="003B4CE0"/>
    <w:rsid w:val="003F4364"/>
    <w:rsid w:val="004020B6"/>
    <w:rsid w:val="00440D5B"/>
    <w:rsid w:val="00492CAD"/>
    <w:rsid w:val="004A2AAE"/>
    <w:rsid w:val="004B3228"/>
    <w:rsid w:val="004D692B"/>
    <w:rsid w:val="004F1745"/>
    <w:rsid w:val="00526117"/>
    <w:rsid w:val="00574259"/>
    <w:rsid w:val="005921E1"/>
    <w:rsid w:val="005D7990"/>
    <w:rsid w:val="005E3AAA"/>
    <w:rsid w:val="006332F2"/>
    <w:rsid w:val="006536A7"/>
    <w:rsid w:val="00660033"/>
    <w:rsid w:val="00663A0A"/>
    <w:rsid w:val="00684D34"/>
    <w:rsid w:val="006B0F39"/>
    <w:rsid w:val="006F1B5A"/>
    <w:rsid w:val="00713C99"/>
    <w:rsid w:val="00714F8F"/>
    <w:rsid w:val="00715FD8"/>
    <w:rsid w:val="007259FB"/>
    <w:rsid w:val="007B1FCE"/>
    <w:rsid w:val="007B5AAB"/>
    <w:rsid w:val="00806C52"/>
    <w:rsid w:val="00813C28"/>
    <w:rsid w:val="0085061C"/>
    <w:rsid w:val="008674F2"/>
    <w:rsid w:val="00890F02"/>
    <w:rsid w:val="008E61EB"/>
    <w:rsid w:val="008F77E4"/>
    <w:rsid w:val="00995F49"/>
    <w:rsid w:val="009D1A1D"/>
    <w:rsid w:val="00A00808"/>
    <w:rsid w:val="00A0251A"/>
    <w:rsid w:val="00A45A49"/>
    <w:rsid w:val="00A6312A"/>
    <w:rsid w:val="00AD7780"/>
    <w:rsid w:val="00AF0E58"/>
    <w:rsid w:val="00AF10E1"/>
    <w:rsid w:val="00B17468"/>
    <w:rsid w:val="00B37DDA"/>
    <w:rsid w:val="00B421B4"/>
    <w:rsid w:val="00B733BE"/>
    <w:rsid w:val="00BD7B4E"/>
    <w:rsid w:val="00CC5537"/>
    <w:rsid w:val="00CC5D74"/>
    <w:rsid w:val="00CE6839"/>
    <w:rsid w:val="00D850F2"/>
    <w:rsid w:val="00DA7A72"/>
    <w:rsid w:val="00E03D02"/>
    <w:rsid w:val="00E13ACB"/>
    <w:rsid w:val="00E21D73"/>
    <w:rsid w:val="00E44F12"/>
    <w:rsid w:val="00E54A7C"/>
    <w:rsid w:val="00E64194"/>
    <w:rsid w:val="00EB6AD5"/>
    <w:rsid w:val="00F56F8C"/>
    <w:rsid w:val="00F95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55F85D"/>
  <w15:chartTrackingRefBased/>
  <w15:docId w15:val="{8CA5231F-E783-4BB6-AEEF-97A4F7F40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A6312A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394D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3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7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7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84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3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2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8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5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3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8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5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37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5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23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8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6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6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6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0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8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65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7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afal.gorka\Desktop\z%20Pulpitu\word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word</Template>
  <TotalTime>355</TotalTime>
  <Pages>18</Pages>
  <Words>3692</Words>
  <Characters>22155</Characters>
  <Application>Microsoft Office Word</Application>
  <DocSecurity>0</DocSecurity>
  <Lines>184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TTi</Company>
  <LinksUpToDate>false</LinksUpToDate>
  <CharactersWithSpaces>25796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62</cp:revision>
  <dcterms:created xsi:type="dcterms:W3CDTF">2021-01-30T10:43:00Z</dcterms:created>
  <dcterms:modified xsi:type="dcterms:W3CDTF">2021-03-03T21:19:00Z</dcterms:modified>
</cp:coreProperties>
</file>